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Autospacing="0" w:afterAutospacing="0" w:line="560" w:lineRule="exact"/>
        <w:jc w:val="both"/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  <w:t>网上报名提供材料模板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（可编辑电子版）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/>
          <w:bCs w:val="0"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/>
          <w:bCs w:val="0"/>
          <w:sz w:val="36"/>
          <w:szCs w:val="36"/>
          <w:lang w:eastAsia="zh-CN"/>
        </w:rPr>
        <w:t>马鞍山市雨山区政府相关部门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/>
          <w:bCs w:val="0"/>
          <w:sz w:val="36"/>
          <w:szCs w:val="36"/>
        </w:rPr>
      </w:pPr>
      <w:r>
        <w:rPr>
          <w:rFonts w:hint="eastAsia" w:ascii="黑体" w:hAnsi="黑体" w:eastAsia="黑体" w:cs="黑体"/>
          <w:b/>
          <w:bCs w:val="0"/>
          <w:sz w:val="36"/>
          <w:szCs w:val="36"/>
          <w:lang w:eastAsia="zh-CN"/>
        </w:rPr>
        <w:t>2021年公开招聘派遣制工作人员报名表</w:t>
      </w:r>
    </w:p>
    <w:tbl>
      <w:tblPr>
        <w:tblStyle w:val="6"/>
        <w:tblpPr w:leftFromText="180" w:rightFromText="180" w:vertAnchor="text" w:horzAnchor="page" w:tblpX="637" w:tblpY="146"/>
        <w:tblOverlap w:val="never"/>
        <w:tblW w:w="10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"/>
        <w:gridCol w:w="434"/>
        <w:gridCol w:w="115"/>
        <w:gridCol w:w="564"/>
        <w:gridCol w:w="962"/>
        <w:gridCol w:w="4"/>
        <w:gridCol w:w="342"/>
        <w:gridCol w:w="636"/>
        <w:gridCol w:w="2"/>
        <w:gridCol w:w="851"/>
        <w:gridCol w:w="740"/>
        <w:gridCol w:w="295"/>
        <w:gridCol w:w="243"/>
        <w:gridCol w:w="582"/>
        <w:gridCol w:w="189"/>
        <w:gridCol w:w="715"/>
        <w:gridCol w:w="2"/>
        <w:gridCol w:w="690"/>
        <w:gridCol w:w="387"/>
        <w:gridCol w:w="1"/>
        <w:gridCol w:w="635"/>
        <w:gridCol w:w="129"/>
        <w:gridCol w:w="1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0880" w:type="dxa"/>
            <w:gridSpan w:val="23"/>
            <w:vAlign w:val="center"/>
          </w:tcPr>
          <w:p>
            <w:pPr>
              <w:widowControl/>
              <w:jc w:val="left"/>
              <w:rPr>
                <w:rFonts w:hint="default" w:ascii="宋体" w:hAnsi="宋体" w:cs="宋体"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报考岗位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及代码：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张三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性别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男</w:t>
            </w:r>
          </w:p>
        </w:tc>
        <w:tc>
          <w:tcPr>
            <w:tcW w:w="853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民族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汉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出生日期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1988.02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籍贯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605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ge">
                    <wp:posOffset>13335</wp:posOffset>
                  </wp:positionV>
                  <wp:extent cx="941070" cy="1369695"/>
                  <wp:effectExtent l="0" t="0" r="0" b="0"/>
                  <wp:wrapNone/>
                  <wp:docPr id="4" name="图片 13" descr="e86a54ecf5029bea69ad327f52db8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" descr="e86a54ecf5029bea69ad327f52db8f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户籍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住地</w:t>
            </w:r>
          </w:p>
        </w:tc>
        <w:tc>
          <w:tcPr>
            <w:tcW w:w="2229" w:type="dxa"/>
            <w:gridSpan w:val="4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婚姻状况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政治面貌</w:t>
            </w:r>
            <w:bookmarkStart w:id="0" w:name="_GoBack"/>
            <w:bookmarkEnd w:id="0"/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身高</w:t>
            </w:r>
          </w:p>
        </w:tc>
        <w:tc>
          <w:tcPr>
            <w:tcW w:w="54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cm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体重</w:t>
            </w:r>
          </w:p>
        </w:tc>
        <w:tc>
          <w:tcPr>
            <w:tcW w:w="63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851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k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g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身份证号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最高学历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专业</w:t>
            </w:r>
          </w:p>
        </w:tc>
        <w:tc>
          <w:tcPr>
            <w:tcW w:w="148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联系电话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毕业院校</w:t>
            </w:r>
          </w:p>
        </w:tc>
        <w:tc>
          <w:tcPr>
            <w:tcW w:w="3361" w:type="dxa"/>
            <w:gridSpan w:val="7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毕业日期</w:t>
            </w:r>
          </w:p>
        </w:tc>
        <w:tc>
          <w:tcPr>
            <w:tcW w:w="90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78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职称</w:t>
            </w:r>
          </w:p>
        </w:tc>
        <w:tc>
          <w:tcPr>
            <w:tcW w:w="63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学习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就读院校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所学专业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证书名称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安徽工业大学（从最高学历开始写）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法学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从最近工作开始写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家庭主要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成员及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社会关系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与本人关系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父亲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母亲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配偶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2961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曾获何种专业证书，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有何特长</w:t>
            </w:r>
          </w:p>
        </w:tc>
        <w:tc>
          <w:tcPr>
            <w:tcW w:w="7919" w:type="dxa"/>
            <w:gridSpan w:val="18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1320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个人简介</w:t>
            </w:r>
          </w:p>
        </w:tc>
        <w:tc>
          <w:tcPr>
            <w:tcW w:w="9560" w:type="dxa"/>
            <w:gridSpan w:val="21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1320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9560" w:type="dxa"/>
            <w:gridSpan w:val="21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通信地址</w:t>
            </w:r>
          </w:p>
        </w:tc>
        <w:tc>
          <w:tcPr>
            <w:tcW w:w="4754" w:type="dxa"/>
            <w:gridSpan w:val="11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填写现居住地址</w:t>
            </w:r>
          </w:p>
        </w:tc>
        <w:tc>
          <w:tcPr>
            <w:tcW w:w="77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邮编</w:t>
            </w:r>
          </w:p>
        </w:tc>
        <w:tc>
          <w:tcPr>
            <w:tcW w:w="1407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52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电子邮箱</w:t>
            </w:r>
          </w:p>
        </w:tc>
        <w:tc>
          <w:tcPr>
            <w:tcW w:w="147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本人承诺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ind w:firstLine="420" w:firstLineChars="200"/>
              <w:jc w:val="left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本报名表所填写的信息准确无误，所提交的证件、资料真实有效，若有虚假，所产生的一切后果由本人承担。本人将及时关注马鞍山红海微信公众号所发布的相关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公告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信息内容。                     承诺人：（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 xml:space="preserve">                       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年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月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审核意见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                           审核人：（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              年   月   日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6644640" cy="9435465"/>
            <wp:effectExtent l="0" t="0" r="0" b="0"/>
            <wp:docPr id="8" name="图片 1" descr="微信图片_20200615103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微信图片_202006151038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3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sectPr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2：报考诚信承诺书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111760</wp:posOffset>
            </wp:positionV>
            <wp:extent cx="6004560" cy="8713470"/>
            <wp:effectExtent l="0" t="0" r="0" b="0"/>
            <wp:wrapNone/>
            <wp:docPr id="7" name="图片 21" descr="微信图片_20200615103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1" descr="微信图片_202006151038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871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三、有效居民身份证 影印件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1351280</wp:posOffset>
            </wp:positionH>
            <wp:positionV relativeFrom="page">
              <wp:posOffset>1782445</wp:posOffset>
            </wp:positionV>
            <wp:extent cx="3926205" cy="2401570"/>
            <wp:effectExtent l="0" t="0" r="0" b="0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-620395</wp:posOffset>
            </wp:positionV>
            <wp:extent cx="2431415" cy="3952240"/>
            <wp:effectExtent l="0" t="0" r="0" b="0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四、户口本（户主页+本人页）影印件</w:t>
      </w:r>
    </w:p>
    <w:p>
      <w:pPr>
        <w:jc w:val="center"/>
      </w:pPr>
    </w:p>
    <w:p>
      <w:pPr>
        <w:jc w:val="center"/>
        <w:rPr>
          <w:rFonts w:hint="eastAsia" w:eastAsia="宋体" w:cs="宋体"/>
          <w:b/>
          <w:bCs/>
          <w:sz w:val="36"/>
          <w:szCs w:val="36"/>
          <w:lang w:eastAsia="zh-CN"/>
        </w:rPr>
      </w:pPr>
      <w:r>
        <w:rPr>
          <w:rFonts w:hint="eastAsia" w:eastAsia="宋体" w:cs="宋体"/>
          <w:b/>
          <w:bCs/>
          <w:sz w:val="36"/>
          <w:szCs w:val="36"/>
          <w:lang w:eastAsia="zh-CN"/>
        </w:rPr>
        <w:drawing>
          <wp:inline distT="0" distB="0" distL="114300" distR="114300">
            <wp:extent cx="5238115" cy="8080375"/>
            <wp:effectExtent l="0" t="0" r="0" b="0"/>
            <wp:docPr id="9" name="图片 6" descr="de80459537a340ce988473b81f31d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e80459537a340ce988473b81f31d979"/>
                    <pic:cNvPicPr>
                      <a:picLocks noChangeAspect="1"/>
                    </pic:cNvPicPr>
                  </pic:nvPicPr>
                  <pic:blipFill>
                    <a:blip r:embed="rId11"/>
                    <a:srcRect t="13171" b="687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 w:cs="宋体"/>
          <w:b/>
          <w:bCs/>
          <w:sz w:val="36"/>
          <w:szCs w:val="36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五、学历以及学位证书影印件和教育部学籍在线验证报告（学信网）</w:t>
      </w: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124460</wp:posOffset>
            </wp:positionV>
            <wp:extent cx="6325870" cy="8397240"/>
            <wp:effectExtent l="0" t="0" r="0" b="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pgSz w:w="11906" w:h="16838"/>
          <w:pgMar w:top="720" w:right="720" w:bottom="720" w:left="72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0" b="0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0" b="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六、其他相关证书（证件）影印件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(根据实际情况提供）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7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Zo7RDcgBAACa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oieMWJ37+8f388/f51zey&#10;zPr0AWpMewyYmIYbP2Du7Ad0ZtqDijZ/kRDBOEKdLurKIRGRH62Wq1WFIYGx+YL47Ol5iJDupLck&#10;Gw2NOL6iKj/eQxpT55RczflbbUwZoXF/ORAze1jufewxW2nYDROhnW9PyKfHyTfU4aJTYj46FBb7&#10;S7MRZ2M3G4cQ9b4rW5TrQfhwSNhE6S1XGGGnwjiywm5ar7wTz+8l6+mX2vw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GaO0Q3IAQAAmg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7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oNotHyphenateCaps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949F4"/>
    <w:rsid w:val="0032306D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F815BD"/>
    <w:rsid w:val="03E10550"/>
    <w:rsid w:val="0B2C6B85"/>
    <w:rsid w:val="0BD2703B"/>
    <w:rsid w:val="0C457FF2"/>
    <w:rsid w:val="139D146D"/>
    <w:rsid w:val="13BA15A4"/>
    <w:rsid w:val="13FA4332"/>
    <w:rsid w:val="14EE3709"/>
    <w:rsid w:val="15086D70"/>
    <w:rsid w:val="1B6928D7"/>
    <w:rsid w:val="1E2866FE"/>
    <w:rsid w:val="1FB95CFC"/>
    <w:rsid w:val="259339BE"/>
    <w:rsid w:val="267E7761"/>
    <w:rsid w:val="28326113"/>
    <w:rsid w:val="29337C22"/>
    <w:rsid w:val="2A393855"/>
    <w:rsid w:val="2B8A0CF7"/>
    <w:rsid w:val="2D3C00D3"/>
    <w:rsid w:val="2D3E6DCD"/>
    <w:rsid w:val="2F3E1FE8"/>
    <w:rsid w:val="301E53C8"/>
    <w:rsid w:val="33657589"/>
    <w:rsid w:val="3723361C"/>
    <w:rsid w:val="380D464E"/>
    <w:rsid w:val="49B418E4"/>
    <w:rsid w:val="4D1C2685"/>
    <w:rsid w:val="4D256663"/>
    <w:rsid w:val="536A5B2C"/>
    <w:rsid w:val="53BC68B0"/>
    <w:rsid w:val="58E93DD3"/>
    <w:rsid w:val="591D63EB"/>
    <w:rsid w:val="59AF6A11"/>
    <w:rsid w:val="5C4428AB"/>
    <w:rsid w:val="5E304DCD"/>
    <w:rsid w:val="60530D13"/>
    <w:rsid w:val="61DB441B"/>
    <w:rsid w:val="643E4BB7"/>
    <w:rsid w:val="685C66CC"/>
    <w:rsid w:val="6D251E17"/>
    <w:rsid w:val="79020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8">
    <w:name w:val="Header Char"/>
    <w:basedOn w:val="7"/>
    <w:link w:val="4"/>
    <w:qFormat/>
    <w:locked/>
    <w:uiPriority w:val="99"/>
    <w:rPr>
      <w:sz w:val="18"/>
      <w:szCs w:val="18"/>
    </w:rPr>
  </w:style>
  <w:style w:type="character" w:customStyle="1" w:styleId="9">
    <w:name w:val="Footer Char"/>
    <w:basedOn w:val="7"/>
    <w:link w:val="3"/>
    <w:qFormat/>
    <w:locked/>
    <w:uiPriority w:val="99"/>
    <w:rPr>
      <w:sz w:val="18"/>
      <w:szCs w:val="18"/>
    </w:rPr>
  </w:style>
  <w:style w:type="character" w:customStyle="1" w:styleId="10">
    <w:name w:val="Balloon Text Char"/>
    <w:basedOn w:val="7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HP</Company>
  <Pages>3</Pages>
  <Words>141</Words>
  <Characters>805</Characters>
  <Lines>0</Lines>
  <Paragraphs>0</Paragraphs>
  <TotalTime>1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夜晚換下的嫁衣情絮綸亂</cp:lastModifiedBy>
  <cp:lastPrinted>2020-04-10T01:54:00Z</cp:lastPrinted>
  <dcterms:modified xsi:type="dcterms:W3CDTF">2021-07-14T08:22:53Z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9F5B6ECCCBC3420B9590B022380331CC</vt:lpwstr>
  </property>
</Properties>
</file>