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/>
          <w:bCs w:val="0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 w:val="0"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和县人民医院、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和县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中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医院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2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</w:t>
            </w:r>
            <w:bookmarkStart w:id="0" w:name="_GoBack"/>
            <w:bookmarkEnd w:id="0"/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both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635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如：护士执业资格证、临床相关专业执业资格证、和县中医院见习证明等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4D26334"/>
    <w:rsid w:val="0B2C6B85"/>
    <w:rsid w:val="0B684458"/>
    <w:rsid w:val="0BD2703B"/>
    <w:rsid w:val="0C457FF2"/>
    <w:rsid w:val="139D146D"/>
    <w:rsid w:val="13BA15A4"/>
    <w:rsid w:val="13FA4332"/>
    <w:rsid w:val="1448743B"/>
    <w:rsid w:val="145A2D56"/>
    <w:rsid w:val="14EE3709"/>
    <w:rsid w:val="15086D70"/>
    <w:rsid w:val="199156F8"/>
    <w:rsid w:val="1B6928D7"/>
    <w:rsid w:val="1FB95CFC"/>
    <w:rsid w:val="259339BE"/>
    <w:rsid w:val="267E7761"/>
    <w:rsid w:val="28326113"/>
    <w:rsid w:val="29337C22"/>
    <w:rsid w:val="2A393855"/>
    <w:rsid w:val="2B8A0CF7"/>
    <w:rsid w:val="2D3E6DCD"/>
    <w:rsid w:val="2F3E1FE8"/>
    <w:rsid w:val="2F7955FE"/>
    <w:rsid w:val="301E53C8"/>
    <w:rsid w:val="33657589"/>
    <w:rsid w:val="3723361C"/>
    <w:rsid w:val="380D464E"/>
    <w:rsid w:val="3F6115DA"/>
    <w:rsid w:val="41E67986"/>
    <w:rsid w:val="49B418E4"/>
    <w:rsid w:val="4AFF2629"/>
    <w:rsid w:val="536A5B2C"/>
    <w:rsid w:val="56DE4313"/>
    <w:rsid w:val="57097AD8"/>
    <w:rsid w:val="58E93DD3"/>
    <w:rsid w:val="591D63EB"/>
    <w:rsid w:val="59AF6A11"/>
    <w:rsid w:val="5C4428AB"/>
    <w:rsid w:val="5E304DCD"/>
    <w:rsid w:val="5FBE4843"/>
    <w:rsid w:val="603F1FC5"/>
    <w:rsid w:val="60530D13"/>
    <w:rsid w:val="61DB441B"/>
    <w:rsid w:val="643E4BB7"/>
    <w:rsid w:val="685C66CC"/>
    <w:rsid w:val="6D251E17"/>
    <w:rsid w:val="788A1672"/>
    <w:rsid w:val="79020212"/>
    <w:rsid w:val="7C54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2022-05-06T00:44:03Z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683EE3BDE457492F99B3C6F69D3EA139</vt:lpwstr>
  </property>
</Properties>
</file>